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BEE9" w14:textId="10231BA9" w:rsidR="00123F78" w:rsidRDefault="008E6CE7" w:rsidP="008E6CE7">
      <w:pPr>
        <w:pStyle w:val="Heading1"/>
      </w:pPr>
      <w:r w:rsidRPr="008E6CE7">
        <w:t>Urgent and Unscheduled Care (Out of Hours) Session Record</w:t>
      </w:r>
    </w:p>
    <w:p w14:paraId="095DF68F" w14:textId="77777777" w:rsidR="008E6CE7" w:rsidRDefault="008E6CE7" w:rsidP="00B01EF8"/>
    <w:p w14:paraId="4C5CD84B" w14:textId="04A3E94D" w:rsidR="008E6CE7" w:rsidRDefault="008E6CE7" w:rsidP="00B01EF8">
      <w:r w:rsidRPr="008E6CE7">
        <w:t>Upload into Portfolio for each session attended and attach to a Learning Log entry about this UUC (OOH) session.</w:t>
      </w:r>
    </w:p>
    <w:p w14:paraId="1F0CA01E" w14:textId="77777777" w:rsidR="008E6CE7" w:rsidRDefault="008E6CE7" w:rsidP="00B01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891"/>
      </w:tblGrid>
      <w:tr w:rsidR="008E6CE7" w:rsidRPr="008E6CE7" w14:paraId="2F7CCB51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0A487FF6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Organisation</w:t>
            </w:r>
          </w:p>
        </w:tc>
        <w:tc>
          <w:tcPr>
            <w:tcW w:w="4891" w:type="dxa"/>
            <w:hideMark/>
          </w:tcPr>
          <w:p w14:paraId="1A61A828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1670CC7B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6190B286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Venue</w:t>
            </w:r>
          </w:p>
        </w:tc>
        <w:tc>
          <w:tcPr>
            <w:tcW w:w="4891" w:type="dxa"/>
            <w:hideMark/>
          </w:tcPr>
          <w:p w14:paraId="071D9F31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70E6361F" w14:textId="77777777" w:rsidTr="00050866">
        <w:trPr>
          <w:trHeight w:val="462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00614E93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Main Consultation Type</w:t>
            </w:r>
          </w:p>
        </w:tc>
        <w:tc>
          <w:tcPr>
            <w:tcW w:w="4891" w:type="dxa"/>
            <w:hideMark/>
          </w:tcPr>
          <w:p w14:paraId="3010003F" w14:textId="77777777" w:rsidR="008E6CE7" w:rsidRPr="008E6CE7" w:rsidRDefault="008E6CE7">
            <w:r w:rsidRPr="008E6CE7">
              <w:t>(Telephone, Face-to-Face, Home Visit)</w:t>
            </w:r>
          </w:p>
        </w:tc>
      </w:tr>
      <w:tr w:rsidR="008E6CE7" w:rsidRPr="008E6CE7" w14:paraId="6E342459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4AB72531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Your Name</w:t>
            </w:r>
          </w:p>
        </w:tc>
        <w:tc>
          <w:tcPr>
            <w:tcW w:w="4891" w:type="dxa"/>
            <w:hideMark/>
          </w:tcPr>
          <w:p w14:paraId="6F1AB239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5241C2FE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61635D0C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Signature</w:t>
            </w:r>
          </w:p>
        </w:tc>
        <w:tc>
          <w:tcPr>
            <w:tcW w:w="4891" w:type="dxa"/>
            <w:hideMark/>
          </w:tcPr>
          <w:p w14:paraId="3BF572CC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5979FE0C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3FE25DAB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 xml:space="preserve">Date of session                     </w:t>
            </w:r>
          </w:p>
        </w:tc>
        <w:tc>
          <w:tcPr>
            <w:tcW w:w="4891" w:type="dxa"/>
            <w:hideMark/>
          </w:tcPr>
          <w:p w14:paraId="6A304954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59D375E6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3813E6BB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 xml:space="preserve">Start Time          </w:t>
            </w:r>
          </w:p>
        </w:tc>
        <w:tc>
          <w:tcPr>
            <w:tcW w:w="4891" w:type="dxa"/>
            <w:hideMark/>
          </w:tcPr>
          <w:p w14:paraId="6E875BA3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41C4000D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205ED1CC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Finish time</w:t>
            </w:r>
          </w:p>
        </w:tc>
        <w:tc>
          <w:tcPr>
            <w:tcW w:w="4891" w:type="dxa"/>
            <w:hideMark/>
          </w:tcPr>
          <w:p w14:paraId="70A33F65" w14:textId="77777777" w:rsidR="008E6CE7" w:rsidRPr="008E6CE7" w:rsidRDefault="008E6CE7">
            <w:r w:rsidRPr="008E6CE7">
              <w:t> </w:t>
            </w:r>
          </w:p>
        </w:tc>
      </w:tr>
      <w:tr w:rsidR="008E6CE7" w:rsidRPr="008E6CE7" w14:paraId="48613B26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1742BE07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Name of GP Educational Supervisor</w:t>
            </w:r>
          </w:p>
        </w:tc>
        <w:tc>
          <w:tcPr>
            <w:tcW w:w="4891" w:type="dxa"/>
            <w:hideMark/>
          </w:tcPr>
          <w:p w14:paraId="7680DB12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1F14CC5C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5526F326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Email</w:t>
            </w:r>
          </w:p>
        </w:tc>
        <w:tc>
          <w:tcPr>
            <w:tcW w:w="4891" w:type="dxa"/>
            <w:hideMark/>
          </w:tcPr>
          <w:p w14:paraId="524AEA8C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050866" w:rsidRPr="008E6CE7" w14:paraId="4BB70930" w14:textId="77777777" w:rsidTr="00050866">
        <w:trPr>
          <w:trHeight w:val="516"/>
        </w:trPr>
        <w:tc>
          <w:tcPr>
            <w:tcW w:w="9206" w:type="dxa"/>
            <w:gridSpan w:val="2"/>
            <w:shd w:val="clear" w:color="auto" w:fill="D4E8FF" w:themeFill="accent1" w:themeFillTint="1A"/>
            <w:vAlign w:val="center"/>
            <w:hideMark/>
          </w:tcPr>
          <w:p w14:paraId="0EC578A2" w14:textId="77777777" w:rsidR="00050866" w:rsidRDefault="00050866" w:rsidP="00050866">
            <w:pPr>
              <w:jc w:val="center"/>
              <w:rPr>
                <w:b/>
                <w:bCs/>
              </w:rPr>
            </w:pPr>
            <w:r w:rsidRPr="008E6CE7">
              <w:rPr>
                <w:b/>
                <w:bCs/>
              </w:rPr>
              <w:t>Level of supervision prior to this session for:</w:t>
            </w:r>
          </w:p>
          <w:p w14:paraId="5C4B3181" w14:textId="5131CEA8" w:rsidR="00050866" w:rsidRPr="008E6CE7" w:rsidRDefault="00050866" w:rsidP="00050866">
            <w:pPr>
              <w:jc w:val="center"/>
              <w:rPr>
                <w:b/>
                <w:bCs/>
              </w:rPr>
            </w:pPr>
            <w:r w:rsidRPr="008E6CE7">
              <w:rPr>
                <w:bCs/>
              </w:rPr>
              <w:t>To be completed prior to attending session: ‘Direct’, ‘Near’ or ‘Remote’]</w:t>
            </w:r>
          </w:p>
        </w:tc>
      </w:tr>
      <w:tr w:rsidR="008E6CE7" w:rsidRPr="008E6CE7" w14:paraId="7C51D87E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6994A711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Telephone</w:t>
            </w:r>
          </w:p>
        </w:tc>
        <w:tc>
          <w:tcPr>
            <w:tcW w:w="4891" w:type="dxa"/>
            <w:hideMark/>
          </w:tcPr>
          <w:p w14:paraId="06DA35E2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34D59875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6AEB5F38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Face to Face</w:t>
            </w:r>
          </w:p>
        </w:tc>
        <w:tc>
          <w:tcPr>
            <w:tcW w:w="4891" w:type="dxa"/>
            <w:hideMark/>
          </w:tcPr>
          <w:p w14:paraId="62B0D483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27214C7A" w14:textId="77777777" w:rsidTr="008E6CE7">
        <w:trPr>
          <w:trHeight w:val="300"/>
        </w:trPr>
        <w:tc>
          <w:tcPr>
            <w:tcW w:w="4315" w:type="dxa"/>
            <w:shd w:val="clear" w:color="auto" w:fill="D4E8FF" w:themeFill="accent1" w:themeFillTint="1A"/>
            <w:hideMark/>
          </w:tcPr>
          <w:p w14:paraId="01468571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Home Visits</w:t>
            </w:r>
          </w:p>
        </w:tc>
        <w:tc>
          <w:tcPr>
            <w:tcW w:w="4891" w:type="dxa"/>
            <w:hideMark/>
          </w:tcPr>
          <w:p w14:paraId="0979F7BA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</w:tbl>
    <w:p w14:paraId="1564C9C9" w14:textId="77777777" w:rsidR="008E6CE7" w:rsidRDefault="008E6CE7" w:rsidP="00B01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1800"/>
        <w:gridCol w:w="1440"/>
      </w:tblGrid>
      <w:tr w:rsidR="00050866" w:rsidRPr="008E6CE7" w14:paraId="335B3A11" w14:textId="77777777" w:rsidTr="00050866">
        <w:trPr>
          <w:trHeight w:val="606"/>
        </w:trPr>
        <w:tc>
          <w:tcPr>
            <w:tcW w:w="5935" w:type="dxa"/>
            <w:shd w:val="clear" w:color="auto" w:fill="D4E8FF" w:themeFill="accent1" w:themeFillTint="1A"/>
            <w:vAlign w:val="center"/>
            <w:hideMark/>
          </w:tcPr>
          <w:p w14:paraId="16CEEA11" w14:textId="5540D299" w:rsidR="008E6CE7" w:rsidRPr="008E6CE7" w:rsidRDefault="008E6CE7" w:rsidP="00050866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 xml:space="preserve">Cases seen this session (Tel/F2F/HV).           </w:t>
            </w:r>
          </w:p>
        </w:tc>
        <w:tc>
          <w:tcPr>
            <w:tcW w:w="1800" w:type="dxa"/>
            <w:shd w:val="clear" w:color="auto" w:fill="D4E8FF" w:themeFill="accent1" w:themeFillTint="1A"/>
            <w:vAlign w:val="center"/>
            <w:hideMark/>
          </w:tcPr>
          <w:p w14:paraId="1AF64DF1" w14:textId="08096DEC" w:rsidR="008E6CE7" w:rsidRPr="008E6CE7" w:rsidRDefault="008E6CE7" w:rsidP="00050866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 xml:space="preserve">Access to full GP notes?     </w:t>
            </w:r>
          </w:p>
        </w:tc>
        <w:tc>
          <w:tcPr>
            <w:tcW w:w="1440" w:type="dxa"/>
            <w:shd w:val="clear" w:color="auto" w:fill="D4E8FF" w:themeFill="accent1" w:themeFillTint="1A"/>
            <w:vAlign w:val="center"/>
            <w:hideMark/>
          </w:tcPr>
          <w:p w14:paraId="7618E021" w14:textId="77777777" w:rsidR="008E6CE7" w:rsidRPr="008E6CE7" w:rsidRDefault="008E6CE7" w:rsidP="00050866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Level of supervision</w:t>
            </w:r>
          </w:p>
        </w:tc>
      </w:tr>
      <w:tr w:rsidR="00050866" w:rsidRPr="008E6CE7" w14:paraId="6F918B16" w14:textId="77777777" w:rsidTr="00050866">
        <w:trPr>
          <w:trHeight w:val="276"/>
        </w:trPr>
        <w:tc>
          <w:tcPr>
            <w:tcW w:w="5935" w:type="dxa"/>
            <w:hideMark/>
          </w:tcPr>
          <w:p w14:paraId="5951E1D9" w14:textId="77777777" w:rsid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  <w:p w14:paraId="298F2C13" w14:textId="77777777" w:rsidR="008E6CE7" w:rsidRDefault="008E6CE7">
            <w:pPr>
              <w:rPr>
                <w:b/>
                <w:bCs/>
              </w:rPr>
            </w:pPr>
          </w:p>
          <w:p w14:paraId="67D63E41" w14:textId="77777777" w:rsidR="008E6CE7" w:rsidRDefault="008E6CE7">
            <w:pPr>
              <w:rPr>
                <w:b/>
                <w:bCs/>
              </w:rPr>
            </w:pPr>
          </w:p>
          <w:p w14:paraId="0B4AE375" w14:textId="77777777" w:rsidR="008E6CE7" w:rsidRDefault="008E6CE7">
            <w:pPr>
              <w:rPr>
                <w:b/>
                <w:bCs/>
              </w:rPr>
            </w:pPr>
          </w:p>
          <w:p w14:paraId="76FCB139" w14:textId="77777777" w:rsidR="008E6CE7" w:rsidRDefault="008E6CE7">
            <w:pPr>
              <w:rPr>
                <w:b/>
                <w:bCs/>
              </w:rPr>
            </w:pPr>
          </w:p>
          <w:p w14:paraId="3D7F9F13" w14:textId="77777777" w:rsidR="008E6CE7" w:rsidRDefault="008E6CE7">
            <w:pPr>
              <w:rPr>
                <w:b/>
                <w:bCs/>
              </w:rPr>
            </w:pPr>
          </w:p>
          <w:p w14:paraId="68021EA2" w14:textId="77777777" w:rsidR="008E6CE7" w:rsidRDefault="008E6CE7">
            <w:pPr>
              <w:rPr>
                <w:b/>
                <w:bCs/>
              </w:rPr>
            </w:pPr>
          </w:p>
          <w:p w14:paraId="16FF9CCB" w14:textId="77777777" w:rsidR="008E6CE7" w:rsidRDefault="008E6CE7">
            <w:pPr>
              <w:rPr>
                <w:b/>
                <w:bCs/>
              </w:rPr>
            </w:pPr>
          </w:p>
          <w:p w14:paraId="4DCF5D31" w14:textId="77777777" w:rsidR="008E6CE7" w:rsidRPr="008E6CE7" w:rsidRDefault="008E6CE7">
            <w:pPr>
              <w:rPr>
                <w:b/>
                <w:bCs/>
              </w:rPr>
            </w:pPr>
          </w:p>
        </w:tc>
        <w:tc>
          <w:tcPr>
            <w:tcW w:w="1800" w:type="dxa"/>
            <w:hideMark/>
          </w:tcPr>
          <w:p w14:paraId="2736F16D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  <w:tc>
          <w:tcPr>
            <w:tcW w:w="1440" w:type="dxa"/>
            <w:hideMark/>
          </w:tcPr>
          <w:p w14:paraId="01D8A729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</w:tbl>
    <w:p w14:paraId="5A51E383" w14:textId="77777777" w:rsidR="008E6CE7" w:rsidRDefault="008E6CE7" w:rsidP="00B01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5"/>
      </w:tblGrid>
      <w:tr w:rsidR="008E6CE7" w:rsidRPr="008E6CE7" w14:paraId="4E7DF0A0" w14:textId="77777777" w:rsidTr="008E6CE7">
        <w:trPr>
          <w:trHeight w:val="624"/>
        </w:trPr>
        <w:tc>
          <w:tcPr>
            <w:tcW w:w="9085" w:type="dxa"/>
            <w:shd w:val="clear" w:color="auto" w:fill="D4E8FF" w:themeFill="accent1" w:themeFillTint="1A"/>
            <w:hideMark/>
          </w:tcPr>
          <w:p w14:paraId="41A0BCF6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 xml:space="preserve">Clinical Supervisor’s Summary for this session </w:t>
            </w:r>
            <w:r w:rsidRPr="008E6CE7">
              <w:t>[Comments for GP Registrar and their GP Educational Supervisor]</w:t>
            </w:r>
          </w:p>
        </w:tc>
      </w:tr>
      <w:tr w:rsidR="008E6CE7" w:rsidRPr="008E6CE7" w14:paraId="18779D9B" w14:textId="77777777" w:rsidTr="008E6CE7">
        <w:trPr>
          <w:trHeight w:val="276"/>
        </w:trPr>
        <w:tc>
          <w:tcPr>
            <w:tcW w:w="9085" w:type="dxa"/>
            <w:hideMark/>
          </w:tcPr>
          <w:p w14:paraId="1562C128" w14:textId="77777777" w:rsid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  <w:p w14:paraId="6C24708C" w14:textId="77777777" w:rsidR="008E6CE7" w:rsidRDefault="008E6CE7">
            <w:pPr>
              <w:rPr>
                <w:b/>
                <w:bCs/>
              </w:rPr>
            </w:pPr>
          </w:p>
          <w:p w14:paraId="5F406A37" w14:textId="77777777" w:rsidR="008E6CE7" w:rsidRDefault="008E6CE7">
            <w:pPr>
              <w:rPr>
                <w:b/>
                <w:bCs/>
              </w:rPr>
            </w:pPr>
          </w:p>
          <w:p w14:paraId="03F1DDFD" w14:textId="77777777" w:rsidR="008E6CE7" w:rsidRDefault="008E6CE7">
            <w:pPr>
              <w:rPr>
                <w:b/>
                <w:bCs/>
              </w:rPr>
            </w:pPr>
          </w:p>
          <w:p w14:paraId="09893069" w14:textId="77777777" w:rsidR="008E6CE7" w:rsidRDefault="008E6CE7">
            <w:pPr>
              <w:rPr>
                <w:b/>
                <w:bCs/>
              </w:rPr>
            </w:pPr>
          </w:p>
          <w:p w14:paraId="4367196F" w14:textId="77777777" w:rsidR="008E6CE7" w:rsidRDefault="008E6CE7">
            <w:pPr>
              <w:rPr>
                <w:b/>
                <w:bCs/>
              </w:rPr>
            </w:pPr>
          </w:p>
          <w:p w14:paraId="02E6E8F9" w14:textId="77777777" w:rsidR="008E6CE7" w:rsidRDefault="008E6CE7">
            <w:pPr>
              <w:rPr>
                <w:b/>
                <w:bCs/>
              </w:rPr>
            </w:pPr>
          </w:p>
          <w:p w14:paraId="400EB0C2" w14:textId="77777777" w:rsidR="008E6CE7" w:rsidRDefault="008E6CE7">
            <w:pPr>
              <w:rPr>
                <w:b/>
                <w:bCs/>
              </w:rPr>
            </w:pPr>
          </w:p>
          <w:p w14:paraId="275ACF83" w14:textId="77777777" w:rsidR="008E6CE7" w:rsidRDefault="008E6CE7">
            <w:pPr>
              <w:rPr>
                <w:b/>
                <w:bCs/>
              </w:rPr>
            </w:pPr>
          </w:p>
          <w:p w14:paraId="5084F9FF" w14:textId="065C5CBB" w:rsidR="008E6CE7" w:rsidRPr="008E6CE7" w:rsidRDefault="008E6CE7">
            <w:pPr>
              <w:rPr>
                <w:b/>
                <w:bCs/>
              </w:rPr>
            </w:pPr>
          </w:p>
        </w:tc>
      </w:tr>
    </w:tbl>
    <w:p w14:paraId="34682FD7" w14:textId="77777777" w:rsidR="008E6CE7" w:rsidRDefault="008E6CE7" w:rsidP="00B01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60"/>
        <w:gridCol w:w="1172"/>
      </w:tblGrid>
      <w:tr w:rsidR="008E6CE7" w:rsidRPr="008E6CE7" w14:paraId="55A0D67E" w14:textId="77777777" w:rsidTr="008E6CE7">
        <w:trPr>
          <w:trHeight w:val="780"/>
        </w:trPr>
        <w:tc>
          <w:tcPr>
            <w:tcW w:w="7960" w:type="dxa"/>
            <w:shd w:val="clear" w:color="auto" w:fill="D4E8FF" w:themeFill="accent1" w:themeFillTint="1A"/>
            <w:hideMark/>
          </w:tcPr>
          <w:p w14:paraId="3BE8D9FC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Any concerns regarding the level of supervision required?</w:t>
            </w:r>
            <w:r w:rsidRPr="008E6CE7">
              <w:rPr>
                <w:b/>
                <w:bCs/>
              </w:rPr>
              <w:br/>
            </w:r>
            <w:r w:rsidRPr="008E6CE7">
              <w:rPr>
                <w:b/>
                <w:bCs/>
              </w:rPr>
              <w:br/>
            </w:r>
            <w:r w:rsidRPr="008E6CE7">
              <w:t>[‘No’ indicates that you felt the GP registrar sought the appropriate level of supervision. If ‘Yes’, please provide details above or liaise directly with the GP registrar's Educational Supervisor]</w:t>
            </w:r>
          </w:p>
        </w:tc>
        <w:tc>
          <w:tcPr>
            <w:tcW w:w="1060" w:type="dxa"/>
            <w:vAlign w:val="center"/>
            <w:hideMark/>
          </w:tcPr>
          <w:p w14:paraId="6EFF5D07" w14:textId="77777777" w:rsidR="008E6CE7" w:rsidRPr="008E6CE7" w:rsidRDefault="008E6CE7" w:rsidP="008E6CE7">
            <w:pPr>
              <w:jc w:val="center"/>
            </w:pPr>
            <w:r w:rsidRPr="008E6CE7">
              <w:t>[Yes/No]</w:t>
            </w:r>
          </w:p>
        </w:tc>
      </w:tr>
    </w:tbl>
    <w:p w14:paraId="148E2C09" w14:textId="77777777" w:rsidR="008E6CE7" w:rsidRDefault="008E6CE7" w:rsidP="00B01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605"/>
      </w:tblGrid>
      <w:tr w:rsidR="008E6CE7" w:rsidRPr="008E6CE7" w14:paraId="76BA735E" w14:textId="77777777" w:rsidTr="008E6CE7">
        <w:trPr>
          <w:trHeight w:val="705"/>
        </w:trPr>
        <w:tc>
          <w:tcPr>
            <w:tcW w:w="9020" w:type="dxa"/>
            <w:gridSpan w:val="2"/>
            <w:shd w:val="clear" w:color="auto" w:fill="D4E8FF" w:themeFill="accent1" w:themeFillTint="1A"/>
            <w:vAlign w:val="center"/>
            <w:hideMark/>
          </w:tcPr>
          <w:p w14:paraId="5FF5E0B5" w14:textId="2A090D2C" w:rsidR="008E6CE7" w:rsidRPr="008E6CE7" w:rsidRDefault="008E6CE7" w:rsidP="008E6CE7">
            <w:pPr>
              <w:pStyle w:val="Heading4"/>
              <w:jc w:val="center"/>
            </w:pPr>
            <w:r w:rsidRPr="008E6CE7">
              <w:t>By signing and dating this form, you confirm that the GP registrar worked this session at the level(s) of supervision shown above</w:t>
            </w:r>
          </w:p>
        </w:tc>
      </w:tr>
      <w:tr w:rsidR="008E6CE7" w:rsidRPr="008E6CE7" w14:paraId="24A94110" w14:textId="77777777" w:rsidTr="008E6CE7">
        <w:trPr>
          <w:trHeight w:val="300"/>
        </w:trPr>
        <w:tc>
          <w:tcPr>
            <w:tcW w:w="3415" w:type="dxa"/>
            <w:shd w:val="clear" w:color="auto" w:fill="D4E8FF" w:themeFill="accent1" w:themeFillTint="1A"/>
            <w:hideMark/>
          </w:tcPr>
          <w:p w14:paraId="69E8C166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Signature of UUC (OOH) Clinical Supervisor</w:t>
            </w:r>
          </w:p>
        </w:tc>
        <w:tc>
          <w:tcPr>
            <w:tcW w:w="5605" w:type="dxa"/>
            <w:hideMark/>
          </w:tcPr>
          <w:p w14:paraId="215067C2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49ED2BF6" w14:textId="77777777" w:rsidTr="008E6CE7">
        <w:trPr>
          <w:trHeight w:val="300"/>
        </w:trPr>
        <w:tc>
          <w:tcPr>
            <w:tcW w:w="3415" w:type="dxa"/>
            <w:shd w:val="clear" w:color="auto" w:fill="D4E8FF" w:themeFill="accent1" w:themeFillTint="1A"/>
            <w:hideMark/>
          </w:tcPr>
          <w:p w14:paraId="0C31D683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Date</w:t>
            </w:r>
          </w:p>
        </w:tc>
        <w:tc>
          <w:tcPr>
            <w:tcW w:w="5605" w:type="dxa"/>
            <w:hideMark/>
          </w:tcPr>
          <w:p w14:paraId="6EFF0EF1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6396DB2C" w14:textId="77777777" w:rsidTr="008E6CE7">
        <w:trPr>
          <w:trHeight w:val="300"/>
        </w:trPr>
        <w:tc>
          <w:tcPr>
            <w:tcW w:w="3415" w:type="dxa"/>
            <w:shd w:val="clear" w:color="auto" w:fill="D4E8FF" w:themeFill="accent1" w:themeFillTint="1A"/>
            <w:hideMark/>
          </w:tcPr>
          <w:p w14:paraId="2ABC5250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Name of UUC (OOH) Clinical Supervisor</w:t>
            </w:r>
          </w:p>
        </w:tc>
        <w:tc>
          <w:tcPr>
            <w:tcW w:w="5605" w:type="dxa"/>
            <w:hideMark/>
          </w:tcPr>
          <w:p w14:paraId="15AE87A7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  <w:tr w:rsidR="008E6CE7" w:rsidRPr="008E6CE7" w14:paraId="154718F0" w14:textId="77777777" w:rsidTr="008E6CE7">
        <w:trPr>
          <w:trHeight w:val="300"/>
        </w:trPr>
        <w:tc>
          <w:tcPr>
            <w:tcW w:w="3415" w:type="dxa"/>
            <w:shd w:val="clear" w:color="auto" w:fill="D4E8FF" w:themeFill="accent1" w:themeFillTint="1A"/>
            <w:hideMark/>
          </w:tcPr>
          <w:p w14:paraId="2D630818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Contact details (email or phone) for UUC (OOH) Clinical Supervisor</w:t>
            </w:r>
          </w:p>
        </w:tc>
        <w:tc>
          <w:tcPr>
            <w:tcW w:w="5605" w:type="dxa"/>
            <w:hideMark/>
          </w:tcPr>
          <w:p w14:paraId="4B3A43C7" w14:textId="77777777" w:rsidR="008E6CE7" w:rsidRPr="008E6CE7" w:rsidRDefault="008E6CE7">
            <w:pPr>
              <w:rPr>
                <w:b/>
                <w:bCs/>
              </w:rPr>
            </w:pPr>
            <w:r w:rsidRPr="008E6CE7">
              <w:rPr>
                <w:b/>
                <w:bCs/>
              </w:rPr>
              <w:t> </w:t>
            </w:r>
          </w:p>
        </w:tc>
      </w:tr>
    </w:tbl>
    <w:p w14:paraId="00F7FD7E" w14:textId="77777777" w:rsidR="008E6CE7" w:rsidRPr="00B01EF8" w:rsidRDefault="008E6CE7" w:rsidP="00B01EF8"/>
    <w:sectPr w:rsidR="008E6CE7" w:rsidRPr="00B01EF8" w:rsidSect="007D48B9">
      <w:footerReference w:type="default" r:id="rId10"/>
      <w:headerReference w:type="first" r:id="rId11"/>
      <w:pgSz w:w="12240" w:h="15840"/>
      <w:pgMar w:top="851" w:right="1440" w:bottom="567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72542" w14:textId="77777777" w:rsidR="00F42932" w:rsidRDefault="00F42932" w:rsidP="003E5178">
      <w:pPr>
        <w:spacing w:line="240" w:lineRule="auto"/>
      </w:pPr>
      <w:r>
        <w:separator/>
      </w:r>
    </w:p>
  </w:endnote>
  <w:endnote w:type="continuationSeparator" w:id="0">
    <w:p w14:paraId="4FA8F165" w14:textId="77777777" w:rsidR="00F42932" w:rsidRDefault="00F42932" w:rsidP="003E5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4D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EAE5" w14:textId="77777777" w:rsidR="007174AE" w:rsidRDefault="007174AE" w:rsidP="007174AE">
    <w:pPr>
      <w:pStyle w:val="Footer"/>
      <w:tabs>
        <w:tab w:val="clear" w:pos="4680"/>
        <w:tab w:val="clear" w:pos="9360"/>
        <w:tab w:val="left" w:pos="584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B505F" w14:textId="77777777" w:rsidR="00F42932" w:rsidRDefault="00F42932" w:rsidP="003E5178">
      <w:pPr>
        <w:spacing w:line="240" w:lineRule="auto"/>
      </w:pPr>
      <w:r>
        <w:separator/>
      </w:r>
    </w:p>
  </w:footnote>
  <w:footnote w:type="continuationSeparator" w:id="0">
    <w:p w14:paraId="59FDCA76" w14:textId="77777777" w:rsidR="00F42932" w:rsidRDefault="00F42932" w:rsidP="003E51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5032" w14:textId="77777777" w:rsidR="008E6CE7" w:rsidRDefault="008E6CE7" w:rsidP="008E6CE7">
    <w:pPr>
      <w:pStyle w:val="Header"/>
      <w:jc w:val="right"/>
    </w:pPr>
  </w:p>
  <w:p w14:paraId="30FB3B53" w14:textId="77777777" w:rsidR="008E6CE7" w:rsidRDefault="008E6CE7" w:rsidP="008E6CE7">
    <w:pPr>
      <w:pStyle w:val="Header"/>
      <w:jc w:val="right"/>
    </w:pPr>
  </w:p>
  <w:p w14:paraId="279723AF" w14:textId="311FABBB" w:rsidR="008E6CE7" w:rsidRDefault="008E6CE7" w:rsidP="008E6CE7">
    <w:pPr>
      <w:pStyle w:val="Header"/>
      <w:jc w:val="right"/>
    </w:pPr>
    <w:r w:rsidRPr="008F7875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63930A1" wp14:editId="601D63E4">
          <wp:simplePos x="0" y="0"/>
          <wp:positionH relativeFrom="column">
            <wp:posOffset>4135187</wp:posOffset>
          </wp:positionH>
          <wp:positionV relativeFrom="paragraph">
            <wp:posOffset>122830</wp:posOffset>
          </wp:positionV>
          <wp:extent cx="2524760" cy="805180"/>
          <wp:effectExtent l="0" t="0" r="8890" b="0"/>
          <wp:wrapTopAndBottom/>
          <wp:docPr id="123199878" name="Picture 1" descr="smallrcgp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allrcgp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76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E7"/>
    <w:rsid w:val="00000787"/>
    <w:rsid w:val="00006185"/>
    <w:rsid w:val="000426ED"/>
    <w:rsid w:val="00050866"/>
    <w:rsid w:val="000620B6"/>
    <w:rsid w:val="00075BB0"/>
    <w:rsid w:val="0008588C"/>
    <w:rsid w:val="000A69CF"/>
    <w:rsid w:val="000D30DC"/>
    <w:rsid w:val="00123F78"/>
    <w:rsid w:val="00156E26"/>
    <w:rsid w:val="00174ED6"/>
    <w:rsid w:val="00175393"/>
    <w:rsid w:val="0018477F"/>
    <w:rsid w:val="001B488A"/>
    <w:rsid w:val="00203317"/>
    <w:rsid w:val="0023279A"/>
    <w:rsid w:val="00232C82"/>
    <w:rsid w:val="002823F4"/>
    <w:rsid w:val="00334F99"/>
    <w:rsid w:val="003E5178"/>
    <w:rsid w:val="003E60E8"/>
    <w:rsid w:val="004570A0"/>
    <w:rsid w:val="00496E31"/>
    <w:rsid w:val="004A4FA4"/>
    <w:rsid w:val="00564D12"/>
    <w:rsid w:val="005E6AF9"/>
    <w:rsid w:val="0061035F"/>
    <w:rsid w:val="006A1B5D"/>
    <w:rsid w:val="007174AE"/>
    <w:rsid w:val="007766DC"/>
    <w:rsid w:val="007D48B9"/>
    <w:rsid w:val="007D64C5"/>
    <w:rsid w:val="007E7439"/>
    <w:rsid w:val="00801194"/>
    <w:rsid w:val="0087090D"/>
    <w:rsid w:val="00881025"/>
    <w:rsid w:val="008E6CE7"/>
    <w:rsid w:val="009A5892"/>
    <w:rsid w:val="00B01EF8"/>
    <w:rsid w:val="00B140F6"/>
    <w:rsid w:val="00B7261C"/>
    <w:rsid w:val="00B77C86"/>
    <w:rsid w:val="00C01EA8"/>
    <w:rsid w:val="00CE21C4"/>
    <w:rsid w:val="00D40E30"/>
    <w:rsid w:val="00D9338A"/>
    <w:rsid w:val="00DC1387"/>
    <w:rsid w:val="00E115E7"/>
    <w:rsid w:val="00E85BE4"/>
    <w:rsid w:val="00E96A51"/>
    <w:rsid w:val="00E97CF3"/>
    <w:rsid w:val="00EA0CA0"/>
    <w:rsid w:val="00EC2B60"/>
    <w:rsid w:val="00ED1376"/>
    <w:rsid w:val="00F42932"/>
    <w:rsid w:val="00F72B95"/>
    <w:rsid w:val="00F94DAA"/>
    <w:rsid w:val="00FC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8D58C"/>
  <w15:chartTrackingRefBased/>
  <w15:docId w15:val="{8EB17116-05CA-412C-B242-B754728A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DC"/>
    <w:pPr>
      <w:spacing w:after="0"/>
    </w:pPr>
    <w:rPr>
      <w:rFonts w:ascii="Lato" w:hAnsi="Lato"/>
      <w:color w:val="002B5C" w:themeColor="text1"/>
      <w:sz w:val="24"/>
      <w:lang w:val="en-GB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123F78"/>
    <w:pPr>
      <w:outlineLvl w:val="0"/>
    </w:pPr>
    <w:rPr>
      <w:color w:val="1059A9" w:themeColor="accent2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F78"/>
    <w:pPr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3F78"/>
    <w:pPr>
      <w:outlineLvl w:val="2"/>
    </w:pPr>
    <w:rPr>
      <w:color w:val="1059A9" w:themeColor="accent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3F78"/>
    <w:pPr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96E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204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96E3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52D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RCGP">
    <w:name w:val="Cover title RCGP"/>
    <w:basedOn w:val="Normal"/>
    <w:link w:val="CovertitleRCGPChar"/>
    <w:rsid w:val="00EA0CA0"/>
    <w:rPr>
      <w:color w:val="1059A9"/>
      <w:sz w:val="60"/>
    </w:rPr>
  </w:style>
  <w:style w:type="character" w:customStyle="1" w:styleId="CovertitleRCGPChar">
    <w:name w:val="Cover title RCGP Char"/>
    <w:basedOn w:val="DefaultParagraphFont"/>
    <w:link w:val="CovertitleRCGP"/>
    <w:rsid w:val="00EA0CA0"/>
    <w:rPr>
      <w:rFonts w:ascii="Lato" w:hAnsi="Lato"/>
      <w:color w:val="1059A9"/>
      <w:sz w:val="60"/>
      <w:lang w:val="en-GB"/>
    </w:rPr>
  </w:style>
  <w:style w:type="paragraph" w:customStyle="1" w:styleId="IntroRCGP">
    <w:name w:val="Intro RCGP"/>
    <w:basedOn w:val="Normal"/>
    <w:link w:val="IntroRCGPChar"/>
    <w:rsid w:val="00B7261C"/>
    <w:rPr>
      <w:b/>
      <w:color w:val="002B5C"/>
      <w:sz w:val="28"/>
    </w:rPr>
  </w:style>
  <w:style w:type="character" w:customStyle="1" w:styleId="IntroRCGPChar">
    <w:name w:val="Intro RCGP Char"/>
    <w:basedOn w:val="DefaultParagraphFont"/>
    <w:link w:val="IntroRCGP"/>
    <w:rsid w:val="00B7261C"/>
    <w:rPr>
      <w:rFonts w:ascii="Lato" w:hAnsi="Lato"/>
      <w:b/>
      <w:color w:val="002B5C"/>
      <w:sz w:val="28"/>
      <w:lang w:val="en-GB"/>
    </w:rPr>
  </w:style>
  <w:style w:type="paragraph" w:customStyle="1" w:styleId="SubHeadingRCGP">
    <w:name w:val="Sub Heading RCGP"/>
    <w:basedOn w:val="RCGPTitle"/>
    <w:link w:val="SubHeadingRCGPChar"/>
    <w:rsid w:val="00EA0CA0"/>
    <w:rPr>
      <w:sz w:val="24"/>
    </w:rPr>
  </w:style>
  <w:style w:type="character" w:customStyle="1" w:styleId="SubHeadingRCGPChar">
    <w:name w:val="Sub Heading RCGP Char"/>
    <w:basedOn w:val="RCGPTitleChar"/>
    <w:link w:val="SubHeadingRCGP"/>
    <w:rsid w:val="00EA0CA0"/>
    <w:rPr>
      <w:rFonts w:ascii="Lato" w:hAnsi="Lato"/>
      <w:b/>
      <w:bCs/>
      <w:color w:val="0E58A9"/>
      <w:sz w:val="24"/>
      <w:szCs w:val="44"/>
      <w:lang w:val="en-GB"/>
    </w:rPr>
  </w:style>
  <w:style w:type="paragraph" w:customStyle="1" w:styleId="RCGPTitle">
    <w:name w:val="RCGP Title"/>
    <w:basedOn w:val="Normal"/>
    <w:link w:val="RCGPTitleChar"/>
    <w:rsid w:val="00175393"/>
    <w:rPr>
      <w:b/>
      <w:bCs/>
      <w:color w:val="0E58A9"/>
      <w:sz w:val="44"/>
      <w:szCs w:val="44"/>
    </w:rPr>
  </w:style>
  <w:style w:type="character" w:customStyle="1" w:styleId="RCGPTitleChar">
    <w:name w:val="RCGP Title Char"/>
    <w:basedOn w:val="DefaultParagraphFont"/>
    <w:link w:val="RCGPTitle"/>
    <w:rsid w:val="00175393"/>
    <w:rPr>
      <w:rFonts w:ascii="Lato" w:hAnsi="Lato"/>
      <w:b/>
      <w:bCs/>
      <w:color w:val="0E58A9"/>
      <w:sz w:val="44"/>
      <w:szCs w:val="44"/>
      <w:lang w:val="en-GB"/>
    </w:rPr>
  </w:style>
  <w:style w:type="paragraph" w:customStyle="1" w:styleId="TitleRCGP">
    <w:name w:val="Title RCGP"/>
    <w:basedOn w:val="Heading1"/>
    <w:link w:val="TitleRCGPChar"/>
    <w:rsid w:val="00E115E7"/>
    <w:rPr>
      <w:sz w:val="60"/>
    </w:rPr>
  </w:style>
  <w:style w:type="character" w:customStyle="1" w:styleId="TitleRCGPChar">
    <w:name w:val="Title RCGP Char"/>
    <w:basedOn w:val="DefaultParagraphFont"/>
    <w:link w:val="TitleRCGP"/>
    <w:rsid w:val="00E115E7"/>
    <w:rPr>
      <w:rFonts w:ascii="Lato" w:hAnsi="Lato"/>
      <w:bCs/>
      <w:color w:val="1059A9" w:themeColor="accent2"/>
      <w:sz w:val="60"/>
      <w:szCs w:val="44"/>
      <w:lang w:val="en-GB"/>
    </w:rPr>
  </w:style>
  <w:style w:type="paragraph" w:customStyle="1" w:styleId="CoversubtitleRCGP">
    <w:name w:val="Cover subtitle RCGP"/>
    <w:basedOn w:val="Normal"/>
    <w:link w:val="CoversubtitleRCGPChar"/>
    <w:rsid w:val="00B7261C"/>
    <w:rPr>
      <w:color w:val="002B5C"/>
      <w:sz w:val="40"/>
    </w:rPr>
  </w:style>
  <w:style w:type="character" w:customStyle="1" w:styleId="CoversubtitleRCGPChar">
    <w:name w:val="Cover subtitle RCGP Char"/>
    <w:basedOn w:val="DefaultParagraphFont"/>
    <w:link w:val="CoversubtitleRCGP"/>
    <w:rsid w:val="00B7261C"/>
    <w:rPr>
      <w:rFonts w:ascii="Lato" w:hAnsi="Lato"/>
      <w:color w:val="002B5C"/>
      <w:sz w:val="40"/>
      <w:lang w:val="en-GB"/>
    </w:rPr>
  </w:style>
  <w:style w:type="paragraph" w:customStyle="1" w:styleId="NormalRCGP">
    <w:name w:val="Normal RCGP"/>
    <w:basedOn w:val="BodyRCGP"/>
    <w:link w:val="NormalRCGPChar"/>
    <w:rsid w:val="005E6AF9"/>
  </w:style>
  <w:style w:type="character" w:customStyle="1" w:styleId="NormalRCGPChar">
    <w:name w:val="Normal RCGP Char"/>
    <w:basedOn w:val="RCGPTitleChar"/>
    <w:link w:val="NormalRCGP"/>
    <w:rsid w:val="005E6AF9"/>
    <w:rPr>
      <w:rFonts w:ascii="Lato" w:hAnsi="Lato"/>
      <w:b w:val="0"/>
      <w:bCs w:val="0"/>
      <w:color w:val="002B5C"/>
      <w:sz w:val="24"/>
      <w:szCs w:val="44"/>
      <w:lang w:val="en-GB"/>
    </w:rPr>
  </w:style>
  <w:style w:type="table" w:styleId="PlainTable2">
    <w:name w:val="Plain Table 2"/>
    <w:aliases w:val="RCGP Table"/>
    <w:basedOn w:val="TableNormal"/>
    <w:uiPriority w:val="42"/>
    <w:rsid w:val="00000787"/>
    <w:pPr>
      <w:spacing w:after="0" w:line="240" w:lineRule="auto"/>
    </w:pPr>
    <w:tblPr>
      <w:tblStyleRowBandSize w:val="1"/>
      <w:tblStyleColBandSize w:val="1"/>
      <w:tblBorders>
        <w:top w:val="single" w:sz="4" w:space="0" w:color="1059A9" w:themeColor="accent2"/>
        <w:bottom w:val="single" w:sz="4" w:space="0" w:color="1059A9" w:themeColor="accent2"/>
        <w:insideH w:val="single" w:sz="4" w:space="0" w:color="1059A9" w:themeColor="accent2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rFonts w:ascii="Lato" w:hAnsi="Lato"/>
        <w:b/>
        <w:bCs/>
        <w:color w:val="FFFFFF" w:themeColor="background2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059A9" w:themeFill="accent2"/>
      </w:tcPr>
    </w:tblStylePr>
    <w:tblStylePr w:type="lastRow">
      <w:rPr>
        <w:b/>
        <w:bCs/>
      </w:rPr>
      <w:tblPr/>
      <w:tcPr>
        <w:tcBorders>
          <w:top w:val="single" w:sz="4" w:space="0" w:color="2D8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D8FFF" w:themeColor="text1" w:themeTint="80"/>
          <w:right w:val="single" w:sz="4" w:space="0" w:color="2D8FFF" w:themeColor="text1" w:themeTint="80"/>
        </w:tcBorders>
      </w:tcPr>
    </w:tblStylePr>
    <w:tblStylePr w:type="band2Vert">
      <w:tblPr/>
      <w:tcPr>
        <w:tcBorders>
          <w:left w:val="single" w:sz="4" w:space="0" w:color="2D8FFF" w:themeColor="text1" w:themeTint="80"/>
          <w:right w:val="single" w:sz="4" w:space="0" w:color="2D8FFF" w:themeColor="text1" w:themeTint="80"/>
        </w:tcBorders>
      </w:tcPr>
    </w:tblStylePr>
    <w:tblStylePr w:type="band1Horz">
      <w:tblPr/>
      <w:tcPr>
        <w:tcBorders>
          <w:top w:val="single" w:sz="4" w:space="0" w:color="2D8FFF" w:themeColor="text1" w:themeTint="80"/>
          <w:bottom w:val="single" w:sz="4" w:space="0" w:color="2D8FFF" w:themeColor="text1" w:themeTint="80"/>
        </w:tcBorders>
      </w:tcPr>
    </w:tblStylePr>
  </w:style>
  <w:style w:type="table" w:customStyle="1" w:styleId="Style1">
    <w:name w:val="Style1"/>
    <w:basedOn w:val="TableNormal"/>
    <w:uiPriority w:val="99"/>
    <w:rsid w:val="00FC2E69"/>
    <w:pPr>
      <w:spacing w:after="0" w:line="240" w:lineRule="auto"/>
    </w:pPr>
    <w:tblPr/>
    <w:tblStylePr w:type="firstRow">
      <w:rPr>
        <w:color w:val="1059A9" w:themeColor="accent2"/>
      </w:rPr>
    </w:tblStylePr>
  </w:style>
  <w:style w:type="table" w:customStyle="1" w:styleId="Style2">
    <w:name w:val="Style2"/>
    <w:basedOn w:val="TableNormal"/>
    <w:uiPriority w:val="99"/>
    <w:rsid w:val="0061035F"/>
    <w:pPr>
      <w:spacing w:after="0" w:line="240" w:lineRule="auto"/>
    </w:pPr>
    <w:rPr>
      <w:rFonts w:ascii="Lato" w:hAnsi="Lato"/>
      <w:color w:val="002B5C"/>
    </w:rPr>
    <w:tblPr>
      <w:tblBorders>
        <w:top w:val="single" w:sz="4" w:space="0" w:color="1059A9"/>
        <w:bottom w:val="single" w:sz="4" w:space="0" w:color="1059A9"/>
        <w:insideH w:val="single" w:sz="4" w:space="0" w:color="1059A9"/>
      </w:tblBorders>
    </w:tblPr>
    <w:tblStylePr w:type="firstRow">
      <w:rPr>
        <w:rFonts w:ascii="Lato" w:hAnsi="Lato"/>
        <w:b/>
        <w:color w:val="FFFFFF" w:themeColor="background1"/>
        <w:sz w:val="22"/>
      </w:rPr>
      <w:tblPr/>
      <w:tcPr>
        <w:shd w:val="clear" w:color="auto" w:fill="1059A9"/>
      </w:tcPr>
    </w:tblStylePr>
  </w:style>
  <w:style w:type="paragraph" w:styleId="Header">
    <w:name w:val="header"/>
    <w:basedOn w:val="Normal"/>
    <w:link w:val="HeaderChar"/>
    <w:uiPriority w:val="99"/>
    <w:unhideWhenUsed/>
    <w:rsid w:val="003E51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17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E51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178"/>
    <w:rPr>
      <w:lang w:val="en-GB"/>
    </w:rPr>
  </w:style>
  <w:style w:type="character" w:customStyle="1" w:styleId="A0">
    <w:name w:val="A0"/>
    <w:uiPriority w:val="99"/>
    <w:rsid w:val="007174AE"/>
    <w:rPr>
      <w:rFonts w:cs="Lato"/>
      <w:b/>
      <w:bCs/>
      <w:color w:val="0E58A9"/>
      <w:sz w:val="60"/>
      <w:szCs w:val="60"/>
    </w:rPr>
  </w:style>
  <w:style w:type="character" w:customStyle="1" w:styleId="A1">
    <w:name w:val="A1"/>
    <w:uiPriority w:val="99"/>
    <w:rsid w:val="007174AE"/>
    <w:rPr>
      <w:rFonts w:cs="Lato"/>
      <w:color w:val="221E1F"/>
      <w:sz w:val="40"/>
      <w:szCs w:val="40"/>
    </w:rPr>
  </w:style>
  <w:style w:type="character" w:customStyle="1" w:styleId="A4">
    <w:name w:val="A4"/>
    <w:uiPriority w:val="99"/>
    <w:rsid w:val="0087090D"/>
    <w:rPr>
      <w:rFonts w:cs="Lato"/>
      <w:color w:val="221E1F"/>
      <w:sz w:val="28"/>
      <w:szCs w:val="28"/>
    </w:rPr>
  </w:style>
  <w:style w:type="paragraph" w:customStyle="1" w:styleId="SubtitleRCGP">
    <w:name w:val="Subtitle RCGP"/>
    <w:basedOn w:val="RCGPTitle"/>
    <w:link w:val="SubtitleRCGPChar"/>
    <w:rsid w:val="00C01EA8"/>
    <w:rPr>
      <w:sz w:val="28"/>
    </w:rPr>
  </w:style>
  <w:style w:type="paragraph" w:customStyle="1" w:styleId="BodyRCGP">
    <w:name w:val="Body RCGP"/>
    <w:basedOn w:val="RCGPTitle"/>
    <w:link w:val="BodyRCGPChar"/>
    <w:rsid w:val="00B7261C"/>
    <w:rPr>
      <w:b w:val="0"/>
      <w:bCs w:val="0"/>
      <w:color w:val="002B5C"/>
      <w:sz w:val="24"/>
      <w:szCs w:val="22"/>
      <w:lang w:val="en-US"/>
    </w:rPr>
  </w:style>
  <w:style w:type="character" w:customStyle="1" w:styleId="SubtitleRCGPChar">
    <w:name w:val="Subtitle RCGP Char"/>
    <w:basedOn w:val="RCGPTitleChar"/>
    <w:link w:val="SubtitleRCGP"/>
    <w:rsid w:val="00C01EA8"/>
    <w:rPr>
      <w:rFonts w:ascii="Lato" w:hAnsi="Lato"/>
      <w:b/>
      <w:bCs/>
      <w:color w:val="0E58A9"/>
      <w:sz w:val="28"/>
      <w:szCs w:val="44"/>
      <w:lang w:val="en-GB"/>
    </w:rPr>
  </w:style>
  <w:style w:type="character" w:customStyle="1" w:styleId="BodyRCGPChar">
    <w:name w:val="Body RCGP Char"/>
    <w:basedOn w:val="RCGPTitleChar"/>
    <w:link w:val="BodyRCGP"/>
    <w:rsid w:val="00B7261C"/>
    <w:rPr>
      <w:rFonts w:ascii="Lato" w:hAnsi="Lato"/>
      <w:b w:val="0"/>
      <w:bCs w:val="0"/>
      <w:color w:val="002B5C"/>
      <w:sz w:val="24"/>
      <w:szCs w:val="4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23F78"/>
    <w:rPr>
      <w:rFonts w:ascii="Lato" w:hAnsi="Lato"/>
      <w:bCs/>
      <w:color w:val="1059A9" w:themeColor="accent2"/>
      <w:sz w:val="44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23F78"/>
    <w:rPr>
      <w:rFonts w:ascii="Lato" w:hAnsi="Lato"/>
      <w:color w:val="002B5C" w:themeColor="text1"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23F78"/>
    <w:rPr>
      <w:rFonts w:ascii="Lato" w:hAnsi="Lato"/>
      <w:color w:val="1059A9" w:themeColor="accent2"/>
      <w:sz w:val="32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123F78"/>
    <w:rPr>
      <w:rFonts w:ascii="Lato" w:hAnsi="Lato"/>
      <w:b/>
      <w:bCs/>
      <w:color w:val="002B5C" w:themeColor="text1"/>
      <w:sz w:val="26"/>
      <w:szCs w:val="26"/>
      <w:lang w:val="en-GB"/>
    </w:rPr>
  </w:style>
  <w:style w:type="paragraph" w:styleId="Title">
    <w:name w:val="Title"/>
    <w:basedOn w:val="Normal"/>
    <w:next w:val="Normal"/>
    <w:link w:val="TitleChar"/>
    <w:uiPriority w:val="10"/>
    <w:rsid w:val="00496E3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E3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496E31"/>
    <w:rPr>
      <w:rFonts w:asciiTheme="majorHAnsi" w:eastAsiaTheme="majorEastAsia" w:hAnsiTheme="majorHAnsi" w:cstheme="majorBidi"/>
      <w:color w:val="002044" w:themeColor="accent1" w:themeShade="BF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496E31"/>
    <w:rPr>
      <w:rFonts w:asciiTheme="majorHAnsi" w:eastAsiaTheme="majorEastAsia" w:hAnsiTheme="majorHAnsi" w:cstheme="majorBidi"/>
      <w:color w:val="00152D" w:themeColor="accent1" w:themeShade="7F"/>
      <w:sz w:val="24"/>
      <w:lang w:val="en-GB"/>
    </w:rPr>
  </w:style>
  <w:style w:type="paragraph" w:styleId="TOCHeading">
    <w:name w:val="TOC Heading"/>
    <w:basedOn w:val="Heading1"/>
    <w:next w:val="Normal"/>
    <w:uiPriority w:val="39"/>
    <w:unhideWhenUsed/>
    <w:rsid w:val="005E6AF9"/>
    <w:pPr>
      <w:keepNext/>
      <w:keepLines/>
      <w:spacing w:before="240"/>
      <w:outlineLvl w:val="9"/>
    </w:pPr>
    <w:rPr>
      <w:rFonts w:eastAsiaTheme="majorEastAsia" w:cstheme="majorBidi"/>
      <w:color w:val="002044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E6AF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E6AF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E6AF9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qFormat/>
    <w:rsid w:val="005E6AF9"/>
    <w:rPr>
      <w:color w:val="EA8017" w:themeColor="hyperlink"/>
      <w:u w:val="single"/>
    </w:rPr>
  </w:style>
  <w:style w:type="table" w:styleId="TableGrid">
    <w:name w:val="Table Grid"/>
    <w:basedOn w:val="TableNormal"/>
    <w:uiPriority w:val="39"/>
    <w:rsid w:val="00B77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header">
    <w:name w:val="Table header"/>
    <w:basedOn w:val="Style2"/>
    <w:uiPriority w:val="99"/>
    <w:rsid w:val="0061035F"/>
    <w:rPr>
      <w:color w:val="FFFFFF" w:themeColor="background1"/>
    </w:rPr>
    <w:tblPr/>
    <w:tblStylePr w:type="firstRow">
      <w:pPr>
        <w:jc w:val="left"/>
      </w:pPr>
      <w:rPr>
        <w:rFonts w:ascii="Lato" w:hAnsi="Lato"/>
        <w:b/>
        <w:color w:val="FFFFFF" w:themeColor="background2"/>
        <w:sz w:val="22"/>
      </w:rPr>
      <w:tblPr/>
      <w:tcPr>
        <w:shd w:val="clear" w:color="auto" w:fill="1059A9"/>
        <w:vAlign w:val="center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01E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1EF8"/>
    <w:rPr>
      <w:color w:val="BA1E1E" w:themeColor="followedHyperlink"/>
      <w:u w:val="single"/>
    </w:rPr>
  </w:style>
  <w:style w:type="paragraph" w:styleId="ListParagraph">
    <w:name w:val="List Paragraph"/>
    <w:basedOn w:val="Normal"/>
    <w:uiPriority w:val="34"/>
    <w:rsid w:val="008E6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RCGP%20NORMAL%20TEMPLATE%202020.dotm" TargetMode="External"/></Relationships>
</file>

<file path=word/theme/theme1.xml><?xml version="1.0" encoding="utf-8"?>
<a:theme xmlns:a="http://schemas.openxmlformats.org/drawingml/2006/main" name="Office Theme">
  <a:themeElements>
    <a:clrScheme name="RCGP Colour Codes">
      <a:dk1>
        <a:srgbClr val="002B5C"/>
      </a:dk1>
      <a:lt1>
        <a:srgbClr val="FFFFFF"/>
      </a:lt1>
      <a:dk2>
        <a:srgbClr val="002B5C"/>
      </a:dk2>
      <a:lt2>
        <a:srgbClr val="FFFFFF"/>
      </a:lt2>
      <a:accent1>
        <a:srgbClr val="002B5C"/>
      </a:accent1>
      <a:accent2>
        <a:srgbClr val="1059A9"/>
      </a:accent2>
      <a:accent3>
        <a:srgbClr val="80499C"/>
      </a:accent3>
      <a:accent4>
        <a:srgbClr val="00ABB3"/>
      </a:accent4>
      <a:accent5>
        <a:srgbClr val="00ADE5"/>
      </a:accent5>
      <a:accent6>
        <a:srgbClr val="83C55B"/>
      </a:accent6>
      <a:hlink>
        <a:srgbClr val="EA8017"/>
      </a:hlink>
      <a:folHlink>
        <a:srgbClr val="BA1E1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5FEE1ACB51A4CB259A23F8D1FC76E" ma:contentTypeVersion="18" ma:contentTypeDescription="Create a new document." ma:contentTypeScope="" ma:versionID="6ed818daad36b72e733e672cd6897cd0">
  <xsd:schema xmlns:xsd="http://www.w3.org/2001/XMLSchema" xmlns:xs="http://www.w3.org/2001/XMLSchema" xmlns:p="http://schemas.microsoft.com/office/2006/metadata/properties" xmlns:ns2="3d8b9d85-7192-425b-ac2c-2b556fe5fe9f" xmlns:ns3="a20c1dae-a585-4ea0-8004-924b43e983b9" targetNamespace="http://schemas.microsoft.com/office/2006/metadata/properties" ma:root="true" ma:fieldsID="90aa0b59671c5da43e1394903e0bb8a1" ns2:_="" ns3:_="">
    <xsd:import namespace="3d8b9d85-7192-425b-ac2c-2b556fe5fe9f"/>
    <xsd:import namespace="a20c1dae-a585-4ea0-8004-924b43e98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b9d85-7192-425b-ac2c-2b556fe5f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5156a5-ab19-4525-af57-dc6961067a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c1dae-a585-4ea0-8004-924b43e98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d6c56a-26fa-4d3d-8dea-325e70eae127}" ma:internalName="TaxCatchAll" ma:showField="CatchAllData" ma:web="a20c1dae-a585-4ea0-8004-924b43e98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8b9d85-7192-425b-ac2c-2b556fe5fe9f">
      <Terms xmlns="http://schemas.microsoft.com/office/infopath/2007/PartnerControls"/>
    </lcf76f155ced4ddcb4097134ff3c332f>
    <TaxCatchAll xmlns="a20c1dae-a585-4ea0-8004-924b43e983b9" xsi:nil="true"/>
  </documentManagement>
</p:properties>
</file>

<file path=customXml/itemProps1.xml><?xml version="1.0" encoding="utf-8"?>
<ds:datastoreItem xmlns:ds="http://schemas.openxmlformats.org/officeDocument/2006/customXml" ds:itemID="{92CD1129-B8C2-4F45-98CC-66F883B633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486EDC-F75D-4387-99A5-9ECEE8DDB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27939-6804-4476-8ABF-464873709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8b9d85-7192-425b-ac2c-2b556fe5fe9f"/>
    <ds:schemaRef ds:uri="a20c1dae-a585-4ea0-8004-924b43e98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0640D4-4F8B-46F3-B6C6-03F78848BA00}">
  <ds:schemaRefs>
    <ds:schemaRef ds:uri="http://schemas.microsoft.com/office/2006/metadata/properties"/>
    <ds:schemaRef ds:uri="http://schemas.microsoft.com/office/infopath/2007/PartnerControls"/>
    <ds:schemaRef ds:uri="3d8b9d85-7192-425b-ac2c-2b556fe5fe9f"/>
    <ds:schemaRef ds:uri="a20c1dae-a585-4ea0-8004-924b43e983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RCGP NORMAL TEMPLATE 2020</Template>
  <TotalTime>44</TotalTime>
  <Pages>2</Pages>
  <Words>217</Words>
  <Characters>1169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Anstey</dc:creator>
  <cp:keywords/>
  <dc:description/>
  <cp:lastModifiedBy>Tom Anstey</cp:lastModifiedBy>
  <cp:revision>1</cp:revision>
  <dcterms:created xsi:type="dcterms:W3CDTF">2026-01-20T12:22:00Z</dcterms:created>
  <dcterms:modified xsi:type="dcterms:W3CDTF">2026-01-20T13:57:00Z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0x010100A3F5FEE1ACB51A4CB259A23F8D1FC76E</vt:lpwstr>
  </property>
  <property fmtid="{D5CDD505-2E9C-101B-9397-08002B2CF9AE}" pid="3" name="Order">
    <vt:r8>719200</vt:r8>
  </property>
</Properties>
</file>